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170"/>
        <w:gridCol w:w="5935"/>
        <w:gridCol w:w="6"/>
        <w:gridCol w:w="2038"/>
      </w:tblGrid>
      <w:tr w:rsidR="001358EC" w:rsidRPr="00B05955">
        <w:trPr>
          <w:trHeight w:val="187"/>
        </w:trPr>
        <w:tc>
          <w:tcPr>
            <w:tcW w:w="10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58EC" w:rsidRPr="00B05955" w:rsidRDefault="00B05955" w:rsidP="00B05955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Выполняемая работа с начала трудовой деятельности</w:t>
            </w:r>
          </w:p>
          <w:p w:rsidR="00B05955" w:rsidRPr="00B05955" w:rsidRDefault="00B05955">
            <w:pPr>
              <w:rPr>
                <w:sz w:val="20"/>
                <w:szCs w:val="20"/>
              </w:rPr>
            </w:pPr>
          </w:p>
        </w:tc>
      </w:tr>
      <w:tr w:rsidR="00DD14B5" w:rsidRPr="00B05955" w:rsidTr="00B05955">
        <w:trPr>
          <w:trHeight w:val="187"/>
        </w:trPr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4B5" w:rsidRPr="00B05955" w:rsidRDefault="00DD14B5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Месяц и год</w:t>
            </w:r>
          </w:p>
        </w:tc>
        <w:tc>
          <w:tcPr>
            <w:tcW w:w="59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4B5" w:rsidRPr="00B05955" w:rsidRDefault="00DD14B5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 xml:space="preserve">Должность с указанием учреждения, организации, предприятия, </w:t>
            </w:r>
            <w:r w:rsidR="00B05955">
              <w:rPr>
                <w:sz w:val="20"/>
                <w:szCs w:val="20"/>
              </w:rPr>
              <w:br/>
            </w:r>
            <w:r w:rsidRPr="00B05955">
              <w:rPr>
                <w:sz w:val="20"/>
                <w:szCs w:val="20"/>
              </w:rPr>
              <w:t>а также министерства (ведомства)</w:t>
            </w:r>
          </w:p>
        </w:tc>
        <w:tc>
          <w:tcPr>
            <w:tcW w:w="20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4B5" w:rsidRPr="00B05955" w:rsidRDefault="00DD14B5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Местонахождение учреждения, организации, предприятия</w:t>
            </w:r>
          </w:p>
        </w:tc>
      </w:tr>
      <w:tr w:rsidR="00DD14B5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4B5" w:rsidRPr="00B05955" w:rsidRDefault="00DD14B5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вступления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4B5" w:rsidRPr="00B05955" w:rsidRDefault="00DD14B5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ухода</w:t>
            </w:r>
          </w:p>
        </w:tc>
        <w:tc>
          <w:tcPr>
            <w:tcW w:w="59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B5" w:rsidRPr="00B05955" w:rsidRDefault="00DD14B5">
            <w:pPr>
              <w:rPr>
                <w:sz w:val="20"/>
                <w:szCs w:val="20"/>
              </w:rPr>
            </w:pPr>
          </w:p>
        </w:tc>
        <w:tc>
          <w:tcPr>
            <w:tcW w:w="20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B5" w:rsidRPr="00B05955" w:rsidRDefault="00DD14B5">
            <w:pPr>
              <w:rPr>
                <w:sz w:val="20"/>
                <w:szCs w:val="20"/>
              </w:rPr>
            </w:pP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05.10.1983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22.11.1984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Ассистент кафедры технологии машиностроения Карагандинского политехнического института</w:t>
            </w:r>
            <w:r w:rsidR="00DD14B5" w:rsidRPr="00B05955">
              <w:rPr>
                <w:sz w:val="20"/>
                <w:szCs w:val="20"/>
              </w:rPr>
              <w:t xml:space="preserve"> </w:t>
            </w:r>
            <w:r w:rsidRPr="00B05955">
              <w:rPr>
                <w:sz w:val="20"/>
                <w:szCs w:val="20"/>
              </w:rPr>
              <w:t>Министерства высшего и среднего специального образования КазССР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22.11.1984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01.10.1985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Секретарь комитета комсомола Карагандинского политехнического института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08.10.1985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01.09.1994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Учитель математики СШ53 Октябрьского района г.Караганды Карагандинского областного отдела народного образования Министерства образования КазССР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01.09.1994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01.10.1995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Преподаватель математики и информатики Карагандинского бизнес-колледжа Карагандинского областного отдела народного образования Министерства образования КазССР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01.10.1995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31.03.1996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Заведующий кафедрой общеобразовательных дисциплин Карагандинского бизнес-колледжа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01.04.1996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01.09.1996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 xml:space="preserve">И.о. </w:t>
            </w:r>
            <w:proofErr w:type="gramStart"/>
            <w:r w:rsidRPr="00B05955">
              <w:rPr>
                <w:sz w:val="20"/>
                <w:szCs w:val="20"/>
              </w:rPr>
              <w:t>зам.директора</w:t>
            </w:r>
            <w:proofErr w:type="gramEnd"/>
            <w:r w:rsidRPr="00B05955">
              <w:rPr>
                <w:sz w:val="20"/>
                <w:szCs w:val="20"/>
              </w:rPr>
              <w:t xml:space="preserve"> по учебной работе Карагандинского бизнес-колледжа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01.09.1996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03.01.1997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Зам.директора по учебной работе Карагандинского бизнес-колледжа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03.01.1997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03.11.1999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Проректор по учебной работе Карагандинского университета бизнеса, управления и права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  <w:bookmarkStart w:id="0" w:name="_GoBack"/>
        <w:bookmarkEnd w:id="0"/>
      </w:tr>
      <w:tr w:rsidR="00AB6194" w:rsidRPr="00B05955" w:rsidTr="006F378E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94" w:rsidRPr="00B05955" w:rsidRDefault="00AB6194" w:rsidP="006F378E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  <w:lang w:val="en-US"/>
              </w:rPr>
              <w:t>3</w:t>
            </w:r>
            <w:r w:rsidRPr="00B05955">
              <w:rPr>
                <w:sz w:val="20"/>
                <w:szCs w:val="20"/>
              </w:rPr>
              <w:t>1.0</w:t>
            </w:r>
            <w:r w:rsidRPr="00B05955">
              <w:rPr>
                <w:sz w:val="20"/>
                <w:szCs w:val="20"/>
                <w:lang w:val="en-US"/>
              </w:rPr>
              <w:t>8</w:t>
            </w:r>
            <w:r w:rsidRPr="00B05955">
              <w:rPr>
                <w:sz w:val="20"/>
                <w:szCs w:val="20"/>
              </w:rPr>
              <w:t>.2000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94" w:rsidRPr="00B05955" w:rsidRDefault="00AB6194" w:rsidP="006F378E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  <w:lang w:val="en-US"/>
              </w:rPr>
              <w:t>09</w:t>
            </w:r>
            <w:r w:rsidRPr="00B05955">
              <w:rPr>
                <w:sz w:val="20"/>
                <w:szCs w:val="20"/>
              </w:rPr>
              <w:t>.08.2001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94" w:rsidRPr="00B05955" w:rsidRDefault="00AB6194" w:rsidP="006F378E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 xml:space="preserve">Зам.директора по колледжу Карагандинского филиала университета </w:t>
            </w:r>
            <w:proofErr w:type="spellStart"/>
            <w:r w:rsidRPr="00B05955">
              <w:rPr>
                <w:sz w:val="20"/>
                <w:szCs w:val="20"/>
              </w:rPr>
              <w:t>им.Д.А.Кунаева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194" w:rsidRPr="00B05955" w:rsidRDefault="00AB6194" w:rsidP="006F378E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1</w:t>
            </w:r>
            <w:r w:rsidRPr="00B05955">
              <w:rPr>
                <w:sz w:val="20"/>
                <w:szCs w:val="20"/>
                <w:lang w:val="en-US"/>
              </w:rPr>
              <w:t>5</w:t>
            </w:r>
            <w:r w:rsidRPr="00B05955">
              <w:rPr>
                <w:sz w:val="20"/>
                <w:szCs w:val="20"/>
              </w:rPr>
              <w:t>.08.2000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31.08.2000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И.</w:t>
            </w:r>
            <w:proofErr w:type="gramStart"/>
            <w:r w:rsidRPr="00B05955">
              <w:rPr>
                <w:sz w:val="20"/>
                <w:szCs w:val="20"/>
              </w:rPr>
              <w:t>о.доцента</w:t>
            </w:r>
            <w:proofErr w:type="gramEnd"/>
            <w:r w:rsidRPr="00B05955">
              <w:rPr>
                <w:sz w:val="20"/>
                <w:szCs w:val="20"/>
              </w:rPr>
              <w:t xml:space="preserve"> Карагандинского филиала университета </w:t>
            </w:r>
            <w:proofErr w:type="spellStart"/>
            <w:r w:rsidRPr="00B05955">
              <w:rPr>
                <w:sz w:val="20"/>
                <w:szCs w:val="20"/>
              </w:rPr>
              <w:t>им.Д.А.Кунаева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06.08.2001</w:t>
            </w:r>
          </w:p>
          <w:p w:rsidR="0059696F" w:rsidRPr="00B05955" w:rsidRDefault="0059696F" w:rsidP="001358EC">
            <w:pPr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20.08.2001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Доцент кафедры естественно-научных и общеобразовательных дисциплин Карагандинского института актуального образования «</w:t>
            </w:r>
            <w:proofErr w:type="spellStart"/>
            <w:r w:rsidRPr="00B05955">
              <w:rPr>
                <w:sz w:val="20"/>
                <w:szCs w:val="20"/>
              </w:rPr>
              <w:t>Болашак</w:t>
            </w:r>
            <w:proofErr w:type="spellEnd"/>
            <w:r w:rsidRPr="00B05955">
              <w:rPr>
                <w:sz w:val="20"/>
                <w:szCs w:val="20"/>
              </w:rPr>
              <w:t>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20.08.2001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jc w:val="center"/>
              <w:rPr>
                <w:sz w:val="20"/>
                <w:szCs w:val="20"/>
                <w:lang w:val="sr-Cyrl-CS"/>
              </w:rPr>
            </w:pPr>
            <w:r w:rsidRPr="00B05955">
              <w:rPr>
                <w:sz w:val="20"/>
                <w:szCs w:val="20"/>
                <w:lang w:val="sr-Cyrl-CS"/>
              </w:rPr>
              <w:t>01.09.2003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Декан дневного отделения Карагандинского института актуального образования «</w:t>
            </w:r>
            <w:proofErr w:type="spellStart"/>
            <w:r w:rsidRPr="00B05955">
              <w:rPr>
                <w:sz w:val="20"/>
                <w:szCs w:val="20"/>
              </w:rPr>
              <w:t>Болашак</w:t>
            </w:r>
            <w:proofErr w:type="spellEnd"/>
            <w:r w:rsidRPr="00B05955">
              <w:rPr>
                <w:sz w:val="20"/>
                <w:szCs w:val="20"/>
              </w:rPr>
              <w:t>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 w:rsidP="001358EC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01.09.2003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01.09.2005</w:t>
            </w:r>
          </w:p>
        </w:tc>
        <w:tc>
          <w:tcPr>
            <w:tcW w:w="5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Декан экономико-педагогического факультета Карагандинского института актуального образования «</w:t>
            </w:r>
            <w:proofErr w:type="spellStart"/>
            <w:r w:rsidRPr="00B05955">
              <w:rPr>
                <w:sz w:val="20"/>
                <w:szCs w:val="20"/>
              </w:rPr>
              <w:t>Болашак</w:t>
            </w:r>
            <w:proofErr w:type="spellEnd"/>
            <w:r w:rsidRPr="00B05955">
              <w:rPr>
                <w:sz w:val="20"/>
                <w:szCs w:val="20"/>
              </w:rPr>
              <w:t>»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59696F" w:rsidRPr="00B05955" w:rsidTr="00B05955">
        <w:trPr>
          <w:trHeight w:val="1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59696F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01.09.2005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DD56A3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31.01.</w:t>
            </w:r>
            <w:r w:rsidR="00030E7F" w:rsidRPr="00B05955">
              <w:rPr>
                <w:sz w:val="20"/>
                <w:szCs w:val="20"/>
              </w:rPr>
              <w:t>20</w:t>
            </w:r>
            <w:r w:rsidRPr="00B05955">
              <w:rPr>
                <w:sz w:val="20"/>
                <w:szCs w:val="20"/>
              </w:rPr>
              <w:t>07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DD14B5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Проректор по экономике и информатизации Карагандинского института актуального образования «</w:t>
            </w:r>
            <w:proofErr w:type="spellStart"/>
            <w:r w:rsidRPr="00B05955">
              <w:rPr>
                <w:sz w:val="20"/>
                <w:szCs w:val="20"/>
              </w:rPr>
              <w:t>Болашак</w:t>
            </w:r>
            <w:proofErr w:type="spellEnd"/>
            <w:r w:rsidRPr="00B05955">
              <w:rPr>
                <w:sz w:val="20"/>
                <w:szCs w:val="20"/>
              </w:rPr>
              <w:t>»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96F" w:rsidRPr="00B05955" w:rsidRDefault="00DD14B5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г.Караганда</w:t>
            </w:r>
          </w:p>
        </w:tc>
      </w:tr>
      <w:tr w:rsidR="001358EC" w:rsidRPr="00B05955" w:rsidTr="00B05955">
        <w:tc>
          <w:tcPr>
            <w:tcW w:w="1276" w:type="dxa"/>
          </w:tcPr>
          <w:p w:rsidR="001358EC" w:rsidRPr="00B05955" w:rsidRDefault="00E11A4E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01.09.2006</w:t>
            </w:r>
          </w:p>
        </w:tc>
        <w:tc>
          <w:tcPr>
            <w:tcW w:w="1170" w:type="dxa"/>
          </w:tcPr>
          <w:p w:rsidR="001358EC" w:rsidRPr="00B05955" w:rsidRDefault="00E11A4E" w:rsidP="00030E7F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12.09.2007</w:t>
            </w:r>
          </w:p>
        </w:tc>
        <w:tc>
          <w:tcPr>
            <w:tcW w:w="5935" w:type="dxa"/>
          </w:tcPr>
          <w:p w:rsidR="001358EC" w:rsidRPr="00B05955" w:rsidRDefault="00E11A4E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Профессор кафедры экономики и финансов Карагандинского института актуального образования «</w:t>
            </w:r>
            <w:proofErr w:type="spellStart"/>
            <w:r w:rsidRPr="00B05955">
              <w:rPr>
                <w:sz w:val="20"/>
                <w:szCs w:val="20"/>
              </w:rPr>
              <w:t>Болашак</w:t>
            </w:r>
            <w:proofErr w:type="spellEnd"/>
            <w:r w:rsidRPr="00B05955">
              <w:rPr>
                <w:sz w:val="20"/>
                <w:szCs w:val="20"/>
              </w:rPr>
              <w:t>»</w:t>
            </w:r>
          </w:p>
        </w:tc>
        <w:tc>
          <w:tcPr>
            <w:tcW w:w="2044" w:type="dxa"/>
            <w:gridSpan w:val="2"/>
          </w:tcPr>
          <w:p w:rsidR="001358EC" w:rsidRPr="00B05955" w:rsidRDefault="00DD56A3" w:rsidP="00E11A4E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</w:t>
            </w:r>
            <w:r w:rsidR="00E11A4E" w:rsidRPr="00B05955">
              <w:rPr>
                <w:sz w:val="20"/>
                <w:szCs w:val="20"/>
              </w:rPr>
              <w:t>Караганда</w:t>
            </w:r>
          </w:p>
        </w:tc>
      </w:tr>
      <w:tr w:rsidR="00E11A4E" w:rsidRPr="00B05955" w:rsidTr="00B05955">
        <w:tc>
          <w:tcPr>
            <w:tcW w:w="1276" w:type="dxa"/>
          </w:tcPr>
          <w:p w:rsidR="00E11A4E" w:rsidRPr="00B05955" w:rsidRDefault="00E11A4E" w:rsidP="00E11A4E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17.09.2007</w:t>
            </w:r>
          </w:p>
        </w:tc>
        <w:tc>
          <w:tcPr>
            <w:tcW w:w="1170" w:type="dxa"/>
          </w:tcPr>
          <w:p w:rsidR="00E11A4E" w:rsidRPr="00B05955" w:rsidRDefault="0094024D" w:rsidP="0094024D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25.08.2016</w:t>
            </w:r>
          </w:p>
        </w:tc>
        <w:tc>
          <w:tcPr>
            <w:tcW w:w="5935" w:type="dxa"/>
          </w:tcPr>
          <w:p w:rsidR="00E11A4E" w:rsidRPr="00B05955" w:rsidRDefault="00E11A4E" w:rsidP="00891A4E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Профессор кафедры экономики и маркетинга Омского экономического института</w:t>
            </w:r>
          </w:p>
        </w:tc>
        <w:tc>
          <w:tcPr>
            <w:tcW w:w="2044" w:type="dxa"/>
            <w:gridSpan w:val="2"/>
          </w:tcPr>
          <w:p w:rsidR="00E11A4E" w:rsidRPr="00B05955" w:rsidRDefault="00E11A4E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г.Омск</w:t>
            </w:r>
          </w:p>
        </w:tc>
      </w:tr>
      <w:tr w:rsidR="00E11A4E" w:rsidRPr="00B05955" w:rsidTr="00B05955">
        <w:tc>
          <w:tcPr>
            <w:tcW w:w="1276" w:type="dxa"/>
            <w:tcBorders>
              <w:bottom w:val="single" w:sz="4" w:space="0" w:color="auto"/>
            </w:tcBorders>
          </w:tcPr>
          <w:p w:rsidR="00E11A4E" w:rsidRPr="00B05955" w:rsidRDefault="00730536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16.10.2009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E11A4E" w:rsidRPr="00B05955" w:rsidRDefault="0094024D" w:rsidP="0094024D">
            <w:pPr>
              <w:jc w:val="center"/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31.09.2016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:rsidR="00E11A4E" w:rsidRPr="00B05955" w:rsidRDefault="00730536" w:rsidP="0032458D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 xml:space="preserve">Профессор Омского государственного университета </w:t>
            </w:r>
            <w:proofErr w:type="spellStart"/>
            <w:r w:rsidRPr="00B05955">
              <w:rPr>
                <w:sz w:val="20"/>
                <w:szCs w:val="20"/>
              </w:rPr>
              <w:t>им.Ф.М.Достоевского</w:t>
            </w:r>
            <w:proofErr w:type="spellEnd"/>
            <w:r w:rsidRPr="00B05955">
              <w:rPr>
                <w:sz w:val="20"/>
                <w:szCs w:val="20"/>
              </w:rPr>
              <w:t xml:space="preserve"> (по совместительству)</w:t>
            </w:r>
          </w:p>
        </w:tc>
        <w:tc>
          <w:tcPr>
            <w:tcW w:w="2044" w:type="dxa"/>
            <w:gridSpan w:val="2"/>
            <w:tcBorders>
              <w:bottom w:val="single" w:sz="4" w:space="0" w:color="auto"/>
            </w:tcBorders>
          </w:tcPr>
          <w:p w:rsidR="00E11A4E" w:rsidRPr="00B05955" w:rsidRDefault="00751160">
            <w:pPr>
              <w:rPr>
                <w:sz w:val="20"/>
                <w:szCs w:val="20"/>
              </w:rPr>
            </w:pPr>
            <w:proofErr w:type="spellStart"/>
            <w:r w:rsidRPr="00B05955">
              <w:rPr>
                <w:sz w:val="20"/>
                <w:szCs w:val="20"/>
              </w:rPr>
              <w:t>г</w:t>
            </w:r>
            <w:r w:rsidR="00730536" w:rsidRPr="00B05955">
              <w:rPr>
                <w:sz w:val="20"/>
                <w:szCs w:val="20"/>
              </w:rPr>
              <w:t>.Омск</w:t>
            </w:r>
            <w:proofErr w:type="spellEnd"/>
          </w:p>
        </w:tc>
      </w:tr>
      <w:tr w:rsidR="0094024D" w:rsidRPr="00B05955" w:rsidTr="00B05955">
        <w:tc>
          <w:tcPr>
            <w:tcW w:w="1276" w:type="dxa"/>
            <w:tcBorders>
              <w:bottom w:val="single" w:sz="4" w:space="0" w:color="auto"/>
            </w:tcBorders>
          </w:tcPr>
          <w:p w:rsidR="0094024D" w:rsidRPr="00B05955" w:rsidRDefault="0094024D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  <w:lang w:val="en-US"/>
              </w:rPr>
              <w:t>01</w:t>
            </w:r>
            <w:r w:rsidRPr="00B05955">
              <w:rPr>
                <w:sz w:val="20"/>
                <w:szCs w:val="20"/>
              </w:rPr>
              <w:t>.09.2016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94024D" w:rsidRPr="00B05955" w:rsidRDefault="0094024D" w:rsidP="00730536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>по настоящее время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:rsidR="0094024D" w:rsidRPr="00B05955" w:rsidRDefault="0094024D" w:rsidP="0094024D">
            <w:pPr>
              <w:rPr>
                <w:sz w:val="20"/>
                <w:szCs w:val="20"/>
              </w:rPr>
            </w:pPr>
            <w:r w:rsidRPr="00B05955">
              <w:rPr>
                <w:sz w:val="20"/>
                <w:szCs w:val="20"/>
              </w:rPr>
              <w:t xml:space="preserve">Профессор Омского государственного университета </w:t>
            </w:r>
            <w:proofErr w:type="spellStart"/>
            <w:r w:rsidRPr="00B05955">
              <w:rPr>
                <w:sz w:val="20"/>
                <w:szCs w:val="20"/>
              </w:rPr>
              <w:t>им.Ф.М.Достоевского</w:t>
            </w:r>
            <w:proofErr w:type="spellEnd"/>
            <w:r w:rsidRPr="00B05955">
              <w:rPr>
                <w:sz w:val="20"/>
                <w:szCs w:val="20"/>
              </w:rPr>
              <w:t xml:space="preserve"> (основное место работы)</w:t>
            </w:r>
          </w:p>
        </w:tc>
        <w:tc>
          <w:tcPr>
            <w:tcW w:w="2044" w:type="dxa"/>
            <w:gridSpan w:val="2"/>
            <w:tcBorders>
              <w:bottom w:val="single" w:sz="4" w:space="0" w:color="auto"/>
            </w:tcBorders>
          </w:tcPr>
          <w:p w:rsidR="0094024D" w:rsidRPr="00B05955" w:rsidRDefault="0094024D" w:rsidP="00B01C37">
            <w:pPr>
              <w:rPr>
                <w:sz w:val="20"/>
                <w:szCs w:val="20"/>
              </w:rPr>
            </w:pPr>
            <w:proofErr w:type="spellStart"/>
            <w:r w:rsidRPr="00B05955">
              <w:rPr>
                <w:sz w:val="20"/>
                <w:szCs w:val="20"/>
              </w:rPr>
              <w:t>г.Омск</w:t>
            </w:r>
            <w:proofErr w:type="spellEnd"/>
          </w:p>
        </w:tc>
      </w:tr>
    </w:tbl>
    <w:p w:rsidR="00F640B0" w:rsidRPr="00B05955" w:rsidRDefault="00F640B0" w:rsidP="00CB5ACC"/>
    <w:sectPr w:rsidR="00F640B0" w:rsidRPr="00B05955" w:rsidSect="009E0ED0">
      <w:pgSz w:w="11906" w:h="16838" w:code="9"/>
      <w:pgMar w:top="567" w:right="851" w:bottom="851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B0"/>
    <w:rsid w:val="00030E7F"/>
    <w:rsid w:val="000323FD"/>
    <w:rsid w:val="00097825"/>
    <w:rsid w:val="001358EC"/>
    <w:rsid w:val="00190D64"/>
    <w:rsid w:val="001D4BC9"/>
    <w:rsid w:val="00276234"/>
    <w:rsid w:val="002E3992"/>
    <w:rsid w:val="003579E3"/>
    <w:rsid w:val="003B6845"/>
    <w:rsid w:val="0042266F"/>
    <w:rsid w:val="00443872"/>
    <w:rsid w:val="00490FD4"/>
    <w:rsid w:val="0059696F"/>
    <w:rsid w:val="005B6021"/>
    <w:rsid w:val="00680D86"/>
    <w:rsid w:val="00681DC6"/>
    <w:rsid w:val="00687ABE"/>
    <w:rsid w:val="006C4BA3"/>
    <w:rsid w:val="00730536"/>
    <w:rsid w:val="00751160"/>
    <w:rsid w:val="00865275"/>
    <w:rsid w:val="008B7BE8"/>
    <w:rsid w:val="00906A19"/>
    <w:rsid w:val="0094024D"/>
    <w:rsid w:val="009E0ED0"/>
    <w:rsid w:val="00A31A44"/>
    <w:rsid w:val="00A35CEF"/>
    <w:rsid w:val="00A52B04"/>
    <w:rsid w:val="00AB6194"/>
    <w:rsid w:val="00B020BD"/>
    <w:rsid w:val="00B05955"/>
    <w:rsid w:val="00B959F1"/>
    <w:rsid w:val="00B96242"/>
    <w:rsid w:val="00BD1708"/>
    <w:rsid w:val="00BE1217"/>
    <w:rsid w:val="00C8701D"/>
    <w:rsid w:val="00CB46D8"/>
    <w:rsid w:val="00CB5ACC"/>
    <w:rsid w:val="00D07A8C"/>
    <w:rsid w:val="00D912AF"/>
    <w:rsid w:val="00D96A1F"/>
    <w:rsid w:val="00DD14B5"/>
    <w:rsid w:val="00DD56A3"/>
    <w:rsid w:val="00E11A4E"/>
    <w:rsid w:val="00F03647"/>
    <w:rsid w:val="00F1654E"/>
    <w:rsid w:val="00F5236C"/>
    <w:rsid w:val="00F640B0"/>
    <w:rsid w:val="00F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6EDE0"/>
  <w15:docId w15:val="{FA8E01C3-FC4C-4D7D-AD0E-38545595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B959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020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02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PersLi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PersList</Template>
  <TotalTime>5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ЛИЧНЫЙ ЛИСТОК</vt:lpstr>
    </vt:vector>
  </TitlesOfParts>
  <Company>SPbGUP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ЛИЧНЫЙ ЛИСТОК</dc:title>
  <dc:subject/>
  <dc:creator>computer</dc:creator>
  <cp:keywords/>
  <dc:description/>
  <cp:lastModifiedBy>Сергей Мамонтов</cp:lastModifiedBy>
  <cp:revision>4</cp:revision>
  <cp:lastPrinted>2016-05-23T16:27:00Z</cp:lastPrinted>
  <dcterms:created xsi:type="dcterms:W3CDTF">2019-09-18T10:53:00Z</dcterms:created>
  <dcterms:modified xsi:type="dcterms:W3CDTF">2019-09-18T10:57:00Z</dcterms:modified>
</cp:coreProperties>
</file>