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76"/>
        <w:gridCol w:w="1170"/>
        <w:gridCol w:w="5935"/>
        <w:gridCol w:w="6"/>
        <w:gridCol w:w="2038"/>
      </w:tblGrid>
      <w:tr w:rsidR="001358EC" w:rsidRPr="00B05955">
        <w:trPr>
          <w:trHeight w:val="187"/>
        </w:trPr>
        <w:tc>
          <w:tcPr>
            <w:tcW w:w="1042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358EC" w:rsidRPr="00B05955" w:rsidRDefault="00B05955" w:rsidP="00B05955">
            <w:pPr>
              <w:jc w:val="center"/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Выполняемая работа с начала трудовой деятельности</w:t>
            </w:r>
          </w:p>
          <w:p w:rsidR="00B05955" w:rsidRPr="00B05955" w:rsidRDefault="00B05955">
            <w:pPr>
              <w:rPr>
                <w:sz w:val="20"/>
                <w:szCs w:val="20"/>
              </w:rPr>
            </w:pPr>
          </w:p>
        </w:tc>
      </w:tr>
      <w:tr w:rsidR="00DD14B5" w:rsidRPr="00B05955" w:rsidTr="00B05955">
        <w:trPr>
          <w:trHeight w:val="187"/>
        </w:trPr>
        <w:tc>
          <w:tcPr>
            <w:tcW w:w="2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D14B5" w:rsidRPr="00B05955" w:rsidRDefault="00DD14B5">
            <w:pPr>
              <w:jc w:val="center"/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Месяц и год</w:t>
            </w:r>
          </w:p>
        </w:tc>
        <w:tc>
          <w:tcPr>
            <w:tcW w:w="594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D14B5" w:rsidRPr="00B05955" w:rsidRDefault="00DD14B5">
            <w:pPr>
              <w:jc w:val="center"/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 xml:space="preserve">Должность с указанием учреждения, организации, предприятия, </w:t>
            </w:r>
            <w:r w:rsidR="00B05955">
              <w:rPr>
                <w:sz w:val="20"/>
                <w:szCs w:val="20"/>
              </w:rPr>
              <w:br/>
            </w:r>
            <w:r w:rsidRPr="00B05955">
              <w:rPr>
                <w:sz w:val="20"/>
                <w:szCs w:val="20"/>
              </w:rPr>
              <w:t>а также министерства (ведомства)</w:t>
            </w:r>
          </w:p>
        </w:tc>
        <w:tc>
          <w:tcPr>
            <w:tcW w:w="203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D14B5" w:rsidRPr="00B05955" w:rsidRDefault="00DD14B5">
            <w:pPr>
              <w:jc w:val="center"/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Местонахождение учреждения, организации, предприятия</w:t>
            </w:r>
          </w:p>
        </w:tc>
      </w:tr>
      <w:tr w:rsidR="00DD14B5" w:rsidRPr="00B05955" w:rsidTr="00B05955">
        <w:trPr>
          <w:trHeight w:val="18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D14B5" w:rsidRPr="00B05955" w:rsidRDefault="00DD14B5">
            <w:pPr>
              <w:jc w:val="center"/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вступления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D14B5" w:rsidRPr="00B05955" w:rsidRDefault="00DD14B5">
            <w:pPr>
              <w:jc w:val="center"/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ухода</w:t>
            </w:r>
          </w:p>
        </w:tc>
        <w:tc>
          <w:tcPr>
            <w:tcW w:w="594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4B5" w:rsidRPr="00B05955" w:rsidRDefault="00DD14B5">
            <w:pPr>
              <w:rPr>
                <w:sz w:val="20"/>
                <w:szCs w:val="20"/>
              </w:rPr>
            </w:pPr>
          </w:p>
        </w:tc>
        <w:tc>
          <w:tcPr>
            <w:tcW w:w="203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4B5" w:rsidRPr="00B05955" w:rsidRDefault="00DD14B5">
            <w:pPr>
              <w:rPr>
                <w:sz w:val="20"/>
                <w:szCs w:val="20"/>
              </w:rPr>
            </w:pPr>
          </w:p>
        </w:tc>
      </w:tr>
      <w:tr w:rsidR="0059696F" w:rsidRPr="00B05955" w:rsidTr="00B05955">
        <w:trPr>
          <w:trHeight w:val="18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05.10.1983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030E7F">
            <w:pPr>
              <w:jc w:val="center"/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22.11.1984</w:t>
            </w:r>
          </w:p>
        </w:tc>
        <w:tc>
          <w:tcPr>
            <w:tcW w:w="5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Ассистент кафедры технологии машиностроения Карагандинского политехнического института</w:t>
            </w:r>
            <w:r w:rsidR="00DD14B5" w:rsidRPr="00B05955">
              <w:rPr>
                <w:sz w:val="20"/>
                <w:szCs w:val="20"/>
              </w:rPr>
              <w:t xml:space="preserve"> </w:t>
            </w:r>
            <w:r w:rsidRPr="00B05955">
              <w:rPr>
                <w:sz w:val="20"/>
                <w:szCs w:val="20"/>
              </w:rPr>
              <w:t>Министерства высшего и среднего специального образования КазССР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г.Караганда</w:t>
            </w:r>
          </w:p>
        </w:tc>
      </w:tr>
      <w:tr w:rsidR="0059696F" w:rsidRPr="00B05955" w:rsidTr="00B05955">
        <w:trPr>
          <w:trHeight w:val="18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22.11.1984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030E7F">
            <w:pPr>
              <w:jc w:val="center"/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01.10.1985</w:t>
            </w:r>
          </w:p>
        </w:tc>
        <w:tc>
          <w:tcPr>
            <w:tcW w:w="5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Секретарь комитета комсомола Карагандинского политехнического института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г.Караганда</w:t>
            </w:r>
          </w:p>
        </w:tc>
      </w:tr>
      <w:tr w:rsidR="0059696F" w:rsidRPr="00B05955" w:rsidTr="00B05955">
        <w:trPr>
          <w:trHeight w:val="18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08.10.1985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030E7F">
            <w:pPr>
              <w:jc w:val="center"/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01.09.1994</w:t>
            </w:r>
          </w:p>
        </w:tc>
        <w:tc>
          <w:tcPr>
            <w:tcW w:w="5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Учитель математики СШ53 Октябрьского района г.Караганды Карагандинского областного отдела народного образования Министерства образования КазССР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г.Караганда</w:t>
            </w:r>
          </w:p>
        </w:tc>
      </w:tr>
      <w:tr w:rsidR="0059696F" w:rsidRPr="00B05955" w:rsidTr="00B05955">
        <w:trPr>
          <w:trHeight w:val="18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01.09.1994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030E7F">
            <w:pPr>
              <w:jc w:val="center"/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01.10.1995</w:t>
            </w:r>
          </w:p>
        </w:tc>
        <w:tc>
          <w:tcPr>
            <w:tcW w:w="5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Преподаватель математики и информатики Карагандинского бизнес-колледжа Карагандинского областного отдела народного образования Министерства образования КазССР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г.Караганда</w:t>
            </w:r>
          </w:p>
        </w:tc>
      </w:tr>
      <w:tr w:rsidR="0059696F" w:rsidRPr="00B05955" w:rsidTr="00B05955">
        <w:trPr>
          <w:trHeight w:val="18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01.10.1995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030E7F">
            <w:pPr>
              <w:jc w:val="center"/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31.03.1996</w:t>
            </w:r>
          </w:p>
        </w:tc>
        <w:tc>
          <w:tcPr>
            <w:tcW w:w="5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Заведующий кафедрой общеобразовательных дисциплин Карагандинского бизнес-колледжа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г.Караганда</w:t>
            </w:r>
          </w:p>
        </w:tc>
      </w:tr>
      <w:tr w:rsidR="0059696F" w:rsidRPr="00B05955" w:rsidTr="00B05955">
        <w:trPr>
          <w:trHeight w:val="18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01.04.1996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030E7F">
            <w:pPr>
              <w:jc w:val="center"/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01.09.1996</w:t>
            </w:r>
          </w:p>
        </w:tc>
        <w:tc>
          <w:tcPr>
            <w:tcW w:w="5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 xml:space="preserve">И.о. </w:t>
            </w:r>
            <w:proofErr w:type="gramStart"/>
            <w:r w:rsidRPr="00B05955">
              <w:rPr>
                <w:sz w:val="20"/>
                <w:szCs w:val="20"/>
              </w:rPr>
              <w:t>зам.директора</w:t>
            </w:r>
            <w:proofErr w:type="gramEnd"/>
            <w:r w:rsidRPr="00B05955">
              <w:rPr>
                <w:sz w:val="20"/>
                <w:szCs w:val="20"/>
              </w:rPr>
              <w:t xml:space="preserve"> по учебной работе Карагандинского бизнес-колледжа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г.Караганда</w:t>
            </w:r>
          </w:p>
        </w:tc>
      </w:tr>
      <w:tr w:rsidR="0059696F" w:rsidRPr="00B05955" w:rsidTr="00B05955">
        <w:trPr>
          <w:trHeight w:val="18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01.09.1996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030E7F">
            <w:pPr>
              <w:jc w:val="center"/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03.01.1997</w:t>
            </w:r>
          </w:p>
        </w:tc>
        <w:tc>
          <w:tcPr>
            <w:tcW w:w="5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Зам.директора по учебной работе Карагандинского бизнес-колледжа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г.Караганда</w:t>
            </w:r>
          </w:p>
        </w:tc>
      </w:tr>
      <w:tr w:rsidR="0059696F" w:rsidRPr="00B05955" w:rsidTr="00B05955">
        <w:trPr>
          <w:trHeight w:val="18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03.01.1997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030E7F">
            <w:pPr>
              <w:jc w:val="center"/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03.11.1999</w:t>
            </w:r>
          </w:p>
        </w:tc>
        <w:tc>
          <w:tcPr>
            <w:tcW w:w="5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Проректор по учебной работе Карагандинского университета бизнеса, управления и права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г.Караганда</w:t>
            </w:r>
          </w:p>
        </w:tc>
        <w:bookmarkStart w:id="0" w:name="_GoBack"/>
        <w:bookmarkEnd w:id="0"/>
      </w:tr>
      <w:tr w:rsidR="00AB6194" w:rsidRPr="00B05955" w:rsidTr="006F378E">
        <w:trPr>
          <w:trHeight w:val="18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194" w:rsidRPr="00B05955" w:rsidRDefault="00AB6194" w:rsidP="006F378E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  <w:lang w:val="en-US"/>
              </w:rPr>
              <w:t>3</w:t>
            </w:r>
            <w:r w:rsidRPr="00B05955">
              <w:rPr>
                <w:sz w:val="20"/>
                <w:szCs w:val="20"/>
              </w:rPr>
              <w:t>1.0</w:t>
            </w:r>
            <w:r w:rsidRPr="00B05955">
              <w:rPr>
                <w:sz w:val="20"/>
                <w:szCs w:val="20"/>
                <w:lang w:val="en-US"/>
              </w:rPr>
              <w:t>8</w:t>
            </w:r>
            <w:r w:rsidRPr="00B05955">
              <w:rPr>
                <w:sz w:val="20"/>
                <w:szCs w:val="20"/>
              </w:rPr>
              <w:t>.2000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194" w:rsidRPr="00B05955" w:rsidRDefault="00AB6194" w:rsidP="006F378E">
            <w:pPr>
              <w:jc w:val="center"/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  <w:lang w:val="en-US"/>
              </w:rPr>
              <w:t>09</w:t>
            </w:r>
            <w:r w:rsidRPr="00B05955">
              <w:rPr>
                <w:sz w:val="20"/>
                <w:szCs w:val="20"/>
              </w:rPr>
              <w:t>.08.2001</w:t>
            </w:r>
          </w:p>
        </w:tc>
        <w:tc>
          <w:tcPr>
            <w:tcW w:w="5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194" w:rsidRPr="00B05955" w:rsidRDefault="00AB6194" w:rsidP="006F378E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 xml:space="preserve">Зам.директора по колледжу Карагандинского филиала университета </w:t>
            </w:r>
            <w:proofErr w:type="spellStart"/>
            <w:r w:rsidRPr="00B05955">
              <w:rPr>
                <w:sz w:val="20"/>
                <w:szCs w:val="20"/>
              </w:rPr>
              <w:t>им.Д.А.Кунаева</w:t>
            </w:r>
            <w:proofErr w:type="spellEnd"/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194" w:rsidRPr="00B05955" w:rsidRDefault="00AB6194" w:rsidP="006F378E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г.Караганда</w:t>
            </w:r>
          </w:p>
        </w:tc>
      </w:tr>
      <w:tr w:rsidR="0059696F" w:rsidRPr="00B05955" w:rsidTr="00B05955">
        <w:trPr>
          <w:trHeight w:val="18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1</w:t>
            </w:r>
            <w:r w:rsidRPr="00B05955">
              <w:rPr>
                <w:sz w:val="20"/>
                <w:szCs w:val="20"/>
                <w:lang w:val="en-US"/>
              </w:rPr>
              <w:t>5</w:t>
            </w:r>
            <w:r w:rsidRPr="00B05955">
              <w:rPr>
                <w:sz w:val="20"/>
                <w:szCs w:val="20"/>
              </w:rPr>
              <w:t>.08.2000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030E7F">
            <w:pPr>
              <w:jc w:val="center"/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31.08.2000</w:t>
            </w:r>
          </w:p>
        </w:tc>
        <w:tc>
          <w:tcPr>
            <w:tcW w:w="5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И.</w:t>
            </w:r>
            <w:proofErr w:type="gramStart"/>
            <w:r w:rsidRPr="00B05955">
              <w:rPr>
                <w:sz w:val="20"/>
                <w:szCs w:val="20"/>
              </w:rPr>
              <w:t>о.доцента</w:t>
            </w:r>
            <w:proofErr w:type="gramEnd"/>
            <w:r w:rsidRPr="00B05955">
              <w:rPr>
                <w:sz w:val="20"/>
                <w:szCs w:val="20"/>
              </w:rPr>
              <w:t xml:space="preserve"> Карагандинского филиала университета </w:t>
            </w:r>
            <w:proofErr w:type="spellStart"/>
            <w:r w:rsidRPr="00B05955">
              <w:rPr>
                <w:sz w:val="20"/>
                <w:szCs w:val="20"/>
              </w:rPr>
              <w:t>им.Д.А.Кунаева</w:t>
            </w:r>
            <w:proofErr w:type="spellEnd"/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г.Караганда</w:t>
            </w:r>
          </w:p>
        </w:tc>
      </w:tr>
      <w:tr w:rsidR="0059696F" w:rsidRPr="00B05955" w:rsidTr="00B05955">
        <w:trPr>
          <w:trHeight w:val="18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06.08.2001</w:t>
            </w:r>
          </w:p>
          <w:p w:rsidR="0059696F" w:rsidRPr="00B05955" w:rsidRDefault="0059696F" w:rsidP="001358EC">
            <w:pPr>
              <w:rPr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030E7F">
            <w:pPr>
              <w:jc w:val="center"/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20.08.2001</w:t>
            </w:r>
          </w:p>
        </w:tc>
        <w:tc>
          <w:tcPr>
            <w:tcW w:w="5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Доцент кафедры естественно-научных и общеобразовательных дисциплин Карагандинского института актуального образования «</w:t>
            </w:r>
            <w:proofErr w:type="spellStart"/>
            <w:r w:rsidRPr="00B05955">
              <w:rPr>
                <w:sz w:val="20"/>
                <w:szCs w:val="20"/>
              </w:rPr>
              <w:t>Болашак</w:t>
            </w:r>
            <w:proofErr w:type="spellEnd"/>
            <w:r w:rsidRPr="00B05955">
              <w:rPr>
                <w:sz w:val="20"/>
                <w:szCs w:val="20"/>
              </w:rPr>
              <w:t>»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г.Караганда</w:t>
            </w:r>
          </w:p>
        </w:tc>
      </w:tr>
      <w:tr w:rsidR="0059696F" w:rsidRPr="00B05955" w:rsidTr="00B05955">
        <w:trPr>
          <w:trHeight w:val="18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20.08.2001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jc w:val="center"/>
              <w:rPr>
                <w:sz w:val="20"/>
                <w:szCs w:val="20"/>
                <w:lang w:val="sr-Cyrl-CS"/>
              </w:rPr>
            </w:pPr>
            <w:r w:rsidRPr="00B05955">
              <w:rPr>
                <w:sz w:val="20"/>
                <w:szCs w:val="20"/>
                <w:lang w:val="sr-Cyrl-CS"/>
              </w:rPr>
              <w:t>01.09.2003</w:t>
            </w:r>
          </w:p>
        </w:tc>
        <w:tc>
          <w:tcPr>
            <w:tcW w:w="5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Декан дневного отделения Карагандинского института актуального образования «</w:t>
            </w:r>
            <w:proofErr w:type="spellStart"/>
            <w:r w:rsidRPr="00B05955">
              <w:rPr>
                <w:sz w:val="20"/>
                <w:szCs w:val="20"/>
              </w:rPr>
              <w:t>Болашак</w:t>
            </w:r>
            <w:proofErr w:type="spellEnd"/>
            <w:r w:rsidRPr="00B05955">
              <w:rPr>
                <w:sz w:val="20"/>
                <w:szCs w:val="20"/>
              </w:rPr>
              <w:t>»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 w:rsidP="001358EC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г.Караганда</w:t>
            </w:r>
          </w:p>
        </w:tc>
      </w:tr>
      <w:tr w:rsidR="0059696F" w:rsidRPr="00B05955" w:rsidTr="00B05955">
        <w:trPr>
          <w:trHeight w:val="18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01.09.2003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01.09.2005</w:t>
            </w:r>
          </w:p>
        </w:tc>
        <w:tc>
          <w:tcPr>
            <w:tcW w:w="5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Декан экономико-педагогического факультета Карагандинского института актуального образования «</w:t>
            </w:r>
            <w:proofErr w:type="spellStart"/>
            <w:r w:rsidRPr="00B05955">
              <w:rPr>
                <w:sz w:val="20"/>
                <w:szCs w:val="20"/>
              </w:rPr>
              <w:t>Болашак</w:t>
            </w:r>
            <w:proofErr w:type="spellEnd"/>
            <w:r w:rsidRPr="00B05955">
              <w:rPr>
                <w:sz w:val="20"/>
                <w:szCs w:val="20"/>
              </w:rPr>
              <w:t>»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г.Караганда</w:t>
            </w:r>
          </w:p>
        </w:tc>
      </w:tr>
      <w:tr w:rsidR="0059696F" w:rsidRPr="00B05955" w:rsidTr="00B05955">
        <w:trPr>
          <w:trHeight w:val="18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59696F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01.09.2005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DD56A3" w:rsidP="00030E7F">
            <w:pPr>
              <w:jc w:val="center"/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31.01.</w:t>
            </w:r>
            <w:r w:rsidR="00030E7F" w:rsidRPr="00B05955">
              <w:rPr>
                <w:sz w:val="20"/>
                <w:szCs w:val="20"/>
              </w:rPr>
              <w:t>20</w:t>
            </w:r>
            <w:r w:rsidRPr="00B05955">
              <w:rPr>
                <w:sz w:val="20"/>
                <w:szCs w:val="20"/>
              </w:rPr>
              <w:t>07</w:t>
            </w:r>
          </w:p>
        </w:tc>
        <w:tc>
          <w:tcPr>
            <w:tcW w:w="5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DD14B5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Проректор по экономике и информатизации Карагандинского института актуального образования «</w:t>
            </w:r>
            <w:proofErr w:type="spellStart"/>
            <w:r w:rsidRPr="00B05955">
              <w:rPr>
                <w:sz w:val="20"/>
                <w:szCs w:val="20"/>
              </w:rPr>
              <w:t>Болашак</w:t>
            </w:r>
            <w:proofErr w:type="spellEnd"/>
            <w:r w:rsidRPr="00B05955">
              <w:rPr>
                <w:sz w:val="20"/>
                <w:szCs w:val="20"/>
              </w:rPr>
              <w:t>»</w:t>
            </w:r>
          </w:p>
        </w:tc>
        <w:tc>
          <w:tcPr>
            <w:tcW w:w="20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96F" w:rsidRPr="00B05955" w:rsidRDefault="00DD14B5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г.Караганда</w:t>
            </w:r>
          </w:p>
        </w:tc>
      </w:tr>
      <w:tr w:rsidR="001358EC" w:rsidRPr="00B05955" w:rsidTr="00B05955">
        <w:tc>
          <w:tcPr>
            <w:tcW w:w="1276" w:type="dxa"/>
          </w:tcPr>
          <w:p w:rsidR="001358EC" w:rsidRPr="00B05955" w:rsidRDefault="00E11A4E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01.09.2006</w:t>
            </w:r>
          </w:p>
        </w:tc>
        <w:tc>
          <w:tcPr>
            <w:tcW w:w="1170" w:type="dxa"/>
          </w:tcPr>
          <w:p w:rsidR="001358EC" w:rsidRPr="00B05955" w:rsidRDefault="00E11A4E" w:rsidP="00030E7F">
            <w:pPr>
              <w:jc w:val="center"/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12.09.2007</w:t>
            </w:r>
          </w:p>
        </w:tc>
        <w:tc>
          <w:tcPr>
            <w:tcW w:w="5935" w:type="dxa"/>
          </w:tcPr>
          <w:p w:rsidR="001358EC" w:rsidRPr="00B05955" w:rsidRDefault="00E11A4E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Профессор кафедры экономики и финансов Карагандинского института актуального образования «</w:t>
            </w:r>
            <w:proofErr w:type="spellStart"/>
            <w:r w:rsidRPr="00B05955">
              <w:rPr>
                <w:sz w:val="20"/>
                <w:szCs w:val="20"/>
              </w:rPr>
              <w:t>Болашак</w:t>
            </w:r>
            <w:proofErr w:type="spellEnd"/>
            <w:r w:rsidRPr="00B05955">
              <w:rPr>
                <w:sz w:val="20"/>
                <w:szCs w:val="20"/>
              </w:rPr>
              <w:t>»</w:t>
            </w:r>
          </w:p>
        </w:tc>
        <w:tc>
          <w:tcPr>
            <w:tcW w:w="2044" w:type="dxa"/>
            <w:gridSpan w:val="2"/>
          </w:tcPr>
          <w:p w:rsidR="001358EC" w:rsidRPr="00B05955" w:rsidRDefault="00DD56A3" w:rsidP="00E11A4E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г.</w:t>
            </w:r>
            <w:r w:rsidR="00E11A4E" w:rsidRPr="00B05955">
              <w:rPr>
                <w:sz w:val="20"/>
                <w:szCs w:val="20"/>
              </w:rPr>
              <w:t>Караганда</w:t>
            </w:r>
          </w:p>
        </w:tc>
      </w:tr>
      <w:tr w:rsidR="00E11A4E" w:rsidRPr="00B05955" w:rsidTr="00B05955">
        <w:tc>
          <w:tcPr>
            <w:tcW w:w="1276" w:type="dxa"/>
          </w:tcPr>
          <w:p w:rsidR="00E11A4E" w:rsidRPr="00B05955" w:rsidRDefault="00E11A4E" w:rsidP="00E11A4E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17.09.2007</w:t>
            </w:r>
          </w:p>
        </w:tc>
        <w:tc>
          <w:tcPr>
            <w:tcW w:w="1170" w:type="dxa"/>
          </w:tcPr>
          <w:p w:rsidR="00E11A4E" w:rsidRPr="00B05955" w:rsidRDefault="0094024D" w:rsidP="0094024D">
            <w:pPr>
              <w:jc w:val="center"/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25.08.2016</w:t>
            </w:r>
          </w:p>
        </w:tc>
        <w:tc>
          <w:tcPr>
            <w:tcW w:w="5935" w:type="dxa"/>
          </w:tcPr>
          <w:p w:rsidR="00E11A4E" w:rsidRPr="00B05955" w:rsidRDefault="00E11A4E" w:rsidP="00891A4E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Профессор кафедры экономики и маркетинга Омского экономического института</w:t>
            </w:r>
          </w:p>
        </w:tc>
        <w:tc>
          <w:tcPr>
            <w:tcW w:w="2044" w:type="dxa"/>
            <w:gridSpan w:val="2"/>
          </w:tcPr>
          <w:p w:rsidR="00E11A4E" w:rsidRPr="00B05955" w:rsidRDefault="00E11A4E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г.Омск</w:t>
            </w:r>
          </w:p>
        </w:tc>
      </w:tr>
      <w:tr w:rsidR="00E11A4E" w:rsidRPr="00B05955" w:rsidTr="00B05955">
        <w:tc>
          <w:tcPr>
            <w:tcW w:w="1276" w:type="dxa"/>
            <w:tcBorders>
              <w:bottom w:val="single" w:sz="4" w:space="0" w:color="auto"/>
            </w:tcBorders>
          </w:tcPr>
          <w:p w:rsidR="00E11A4E" w:rsidRPr="00B05955" w:rsidRDefault="00730536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16.10.2009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:rsidR="00E11A4E" w:rsidRPr="00B05955" w:rsidRDefault="0094024D" w:rsidP="0094024D">
            <w:pPr>
              <w:jc w:val="center"/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31.09.2016</w:t>
            </w:r>
          </w:p>
        </w:tc>
        <w:tc>
          <w:tcPr>
            <w:tcW w:w="5935" w:type="dxa"/>
            <w:tcBorders>
              <w:bottom w:val="single" w:sz="4" w:space="0" w:color="auto"/>
            </w:tcBorders>
          </w:tcPr>
          <w:p w:rsidR="00E11A4E" w:rsidRPr="00B05955" w:rsidRDefault="00730536" w:rsidP="0032458D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 xml:space="preserve">Профессор Омского государственного университета </w:t>
            </w:r>
            <w:proofErr w:type="spellStart"/>
            <w:r w:rsidRPr="00B05955">
              <w:rPr>
                <w:sz w:val="20"/>
                <w:szCs w:val="20"/>
              </w:rPr>
              <w:t>им.Ф.М.Достоевского</w:t>
            </w:r>
            <w:proofErr w:type="spellEnd"/>
            <w:r w:rsidRPr="00B05955">
              <w:rPr>
                <w:sz w:val="20"/>
                <w:szCs w:val="20"/>
              </w:rPr>
              <w:t xml:space="preserve"> (по совместительству)</w:t>
            </w:r>
          </w:p>
        </w:tc>
        <w:tc>
          <w:tcPr>
            <w:tcW w:w="2044" w:type="dxa"/>
            <w:gridSpan w:val="2"/>
            <w:tcBorders>
              <w:bottom w:val="single" w:sz="4" w:space="0" w:color="auto"/>
            </w:tcBorders>
          </w:tcPr>
          <w:p w:rsidR="00E11A4E" w:rsidRPr="00B05955" w:rsidRDefault="00751160">
            <w:pPr>
              <w:rPr>
                <w:sz w:val="20"/>
                <w:szCs w:val="20"/>
              </w:rPr>
            </w:pPr>
            <w:proofErr w:type="spellStart"/>
            <w:r w:rsidRPr="00B05955">
              <w:rPr>
                <w:sz w:val="20"/>
                <w:szCs w:val="20"/>
              </w:rPr>
              <w:t>г</w:t>
            </w:r>
            <w:r w:rsidR="00730536" w:rsidRPr="00B05955">
              <w:rPr>
                <w:sz w:val="20"/>
                <w:szCs w:val="20"/>
              </w:rPr>
              <w:t>.Омск</w:t>
            </w:r>
            <w:proofErr w:type="spellEnd"/>
          </w:p>
        </w:tc>
      </w:tr>
      <w:tr w:rsidR="0094024D" w:rsidRPr="00B05955" w:rsidTr="00B05955">
        <w:tc>
          <w:tcPr>
            <w:tcW w:w="1276" w:type="dxa"/>
            <w:tcBorders>
              <w:bottom w:val="single" w:sz="4" w:space="0" w:color="auto"/>
            </w:tcBorders>
          </w:tcPr>
          <w:p w:rsidR="0094024D" w:rsidRPr="00B05955" w:rsidRDefault="0094024D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  <w:lang w:val="en-US"/>
              </w:rPr>
              <w:t>01</w:t>
            </w:r>
            <w:r w:rsidRPr="00B05955">
              <w:rPr>
                <w:sz w:val="20"/>
                <w:szCs w:val="20"/>
              </w:rPr>
              <w:t>.09.2016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:rsidR="0094024D" w:rsidRPr="00B05955" w:rsidRDefault="0094024D" w:rsidP="00730536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>по настоящее время</w:t>
            </w:r>
          </w:p>
        </w:tc>
        <w:tc>
          <w:tcPr>
            <w:tcW w:w="5935" w:type="dxa"/>
            <w:tcBorders>
              <w:bottom w:val="single" w:sz="4" w:space="0" w:color="auto"/>
            </w:tcBorders>
          </w:tcPr>
          <w:p w:rsidR="0094024D" w:rsidRPr="00B05955" w:rsidRDefault="0094024D" w:rsidP="0094024D">
            <w:pPr>
              <w:rPr>
                <w:sz w:val="20"/>
                <w:szCs w:val="20"/>
              </w:rPr>
            </w:pPr>
            <w:r w:rsidRPr="00B05955">
              <w:rPr>
                <w:sz w:val="20"/>
                <w:szCs w:val="20"/>
              </w:rPr>
              <w:t xml:space="preserve">Профессор Омского государственного университета </w:t>
            </w:r>
            <w:proofErr w:type="spellStart"/>
            <w:r w:rsidRPr="00B05955">
              <w:rPr>
                <w:sz w:val="20"/>
                <w:szCs w:val="20"/>
              </w:rPr>
              <w:t>им.Ф.М.Достоевского</w:t>
            </w:r>
            <w:proofErr w:type="spellEnd"/>
            <w:r w:rsidRPr="00B05955">
              <w:rPr>
                <w:sz w:val="20"/>
                <w:szCs w:val="20"/>
              </w:rPr>
              <w:t xml:space="preserve"> (основное место работы)</w:t>
            </w:r>
          </w:p>
        </w:tc>
        <w:tc>
          <w:tcPr>
            <w:tcW w:w="2044" w:type="dxa"/>
            <w:gridSpan w:val="2"/>
            <w:tcBorders>
              <w:bottom w:val="single" w:sz="4" w:space="0" w:color="auto"/>
            </w:tcBorders>
          </w:tcPr>
          <w:p w:rsidR="0094024D" w:rsidRPr="00B05955" w:rsidRDefault="0094024D" w:rsidP="00B01C37">
            <w:pPr>
              <w:rPr>
                <w:sz w:val="20"/>
                <w:szCs w:val="20"/>
              </w:rPr>
            </w:pPr>
            <w:proofErr w:type="spellStart"/>
            <w:r w:rsidRPr="00B05955">
              <w:rPr>
                <w:sz w:val="20"/>
                <w:szCs w:val="20"/>
              </w:rPr>
              <w:t>г.Омск</w:t>
            </w:r>
            <w:proofErr w:type="spellEnd"/>
          </w:p>
        </w:tc>
      </w:tr>
    </w:tbl>
    <w:p w:rsidR="00F640B0" w:rsidRPr="00B05955" w:rsidRDefault="00F640B0" w:rsidP="00CB5ACC"/>
    <w:sectPr w:rsidR="00F640B0" w:rsidRPr="00B05955" w:rsidSect="009E0ED0">
      <w:pgSz w:w="11906" w:h="16838" w:code="9"/>
      <w:pgMar w:top="567" w:right="851" w:bottom="851" w:left="851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doNotHyphenateCaps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40B0"/>
    <w:rsid w:val="00030E7F"/>
    <w:rsid w:val="000323FD"/>
    <w:rsid w:val="00097825"/>
    <w:rsid w:val="001358EC"/>
    <w:rsid w:val="00190D64"/>
    <w:rsid w:val="001D4BC9"/>
    <w:rsid w:val="00276234"/>
    <w:rsid w:val="002E3992"/>
    <w:rsid w:val="003579E3"/>
    <w:rsid w:val="003B6845"/>
    <w:rsid w:val="0042266F"/>
    <w:rsid w:val="00443872"/>
    <w:rsid w:val="00490FD4"/>
    <w:rsid w:val="0059696F"/>
    <w:rsid w:val="005B6021"/>
    <w:rsid w:val="00680D86"/>
    <w:rsid w:val="00681DC6"/>
    <w:rsid w:val="00687ABE"/>
    <w:rsid w:val="006C4BA3"/>
    <w:rsid w:val="00730536"/>
    <w:rsid w:val="00751160"/>
    <w:rsid w:val="00865275"/>
    <w:rsid w:val="008B7BE8"/>
    <w:rsid w:val="00906A19"/>
    <w:rsid w:val="0094024D"/>
    <w:rsid w:val="009E0ED0"/>
    <w:rsid w:val="00A31A44"/>
    <w:rsid w:val="00A35CEF"/>
    <w:rsid w:val="00A52B04"/>
    <w:rsid w:val="00AB6194"/>
    <w:rsid w:val="00B020BD"/>
    <w:rsid w:val="00B05955"/>
    <w:rsid w:val="00B959F1"/>
    <w:rsid w:val="00B96242"/>
    <w:rsid w:val="00BD1708"/>
    <w:rsid w:val="00BE1217"/>
    <w:rsid w:val="00C8701D"/>
    <w:rsid w:val="00CB46D8"/>
    <w:rsid w:val="00CB5ACC"/>
    <w:rsid w:val="00D07A8C"/>
    <w:rsid w:val="00D912AF"/>
    <w:rsid w:val="00D96A1F"/>
    <w:rsid w:val="00DD14B5"/>
    <w:rsid w:val="00DD56A3"/>
    <w:rsid w:val="00E11A4E"/>
    <w:rsid w:val="00F03647"/>
    <w:rsid w:val="00F1654E"/>
    <w:rsid w:val="00F5236C"/>
    <w:rsid w:val="00F640B0"/>
    <w:rsid w:val="00FE26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E6EDE0"/>
  <w15:docId w15:val="{FA8E01C3-FC4C-4D7D-AD0E-385455953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a">
    <w:name w:val="Normal"/>
    <w:qFormat/>
    <w:rsid w:val="00B959F1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B020B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B020B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&#1040;&#1076;&#1084;&#1080;&#1085;&#1080;&#1089;&#1090;&#1088;&#1072;&#1090;&#1086;&#1088;\&#1056;&#1072;&#1073;&#1086;&#1095;&#1080;&#1081;%20&#1089;&#1090;&#1086;&#1083;\PersList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PersList</Template>
  <TotalTime>5</TotalTime>
  <Pages>1</Pages>
  <Words>387</Words>
  <Characters>2208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ЛИЧНЫЙ ЛИСТОК</vt:lpstr>
    </vt:vector>
  </TitlesOfParts>
  <Company>SPbGUP</Company>
  <LinksUpToDate>false</LinksUpToDate>
  <CharactersWithSpaces>2590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ЛИЧНЫЙ ЛИСТОК</dc:title>
  <dc:subject/>
  <dc:creator>computer</dc:creator>
  <cp:keywords/>
  <dc:description/>
  <cp:lastModifiedBy>Сергей Мамонтов</cp:lastModifiedBy>
  <cp:revision>4</cp:revision>
  <cp:lastPrinted>2016-05-23T16:27:00Z</cp:lastPrinted>
  <dcterms:created xsi:type="dcterms:W3CDTF">2019-09-18T10:53:00Z</dcterms:created>
  <dcterms:modified xsi:type="dcterms:W3CDTF">2019-09-18T10:57:00Z</dcterms:modified>
</cp:coreProperties>
</file>